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D04" w:rsidRPr="00E52B93" w:rsidRDefault="006C6D04" w:rsidP="006C6D04">
      <w:pPr>
        <w:rPr>
          <w:lang w:val="sr-Cyrl-CS"/>
        </w:rPr>
      </w:pPr>
      <w:bookmarkStart w:id="0" w:name="_GoBack"/>
      <w:bookmarkEnd w:id="0"/>
    </w:p>
    <w:p w:rsidR="006C6D04" w:rsidRDefault="006C6D04" w:rsidP="006C6D04">
      <w:pPr>
        <w:rPr>
          <w:lang w:val="sr-Cyrl-CS"/>
        </w:rPr>
      </w:pPr>
      <w:r>
        <w:rPr>
          <w:lang w:val="sr-Cyrl-CS"/>
        </w:rPr>
        <w:t>_____________________________</w:t>
      </w:r>
      <w:r w:rsidR="00E52B93">
        <w:rPr>
          <w:lang w:val="sr-Cyrl-CS"/>
        </w:rPr>
        <w:t>______</w:t>
      </w:r>
    </w:p>
    <w:p w:rsidR="006C6D04" w:rsidRDefault="00E52B93" w:rsidP="006C6D04">
      <w:pPr>
        <w:rPr>
          <w:lang w:val="sr-Cyrl-CS"/>
        </w:rPr>
      </w:pPr>
      <w:r>
        <w:rPr>
          <w:lang w:val="sr-Cyrl-CS"/>
        </w:rPr>
        <w:t xml:space="preserve"> </w:t>
      </w:r>
      <w:r w:rsidR="006C6D04">
        <w:rPr>
          <w:lang w:val="sr-Cyrl-CS"/>
        </w:rPr>
        <w:t>(подносилац захтјева</w:t>
      </w:r>
      <w:r>
        <w:rPr>
          <w:lang w:val="sr-Cyrl-CS"/>
        </w:rPr>
        <w:t xml:space="preserve"> и контакт телефон</w:t>
      </w:r>
      <w:r w:rsidR="006C6D04">
        <w:rPr>
          <w:lang w:val="sr-Cyrl-CS"/>
        </w:rPr>
        <w:t>)</w:t>
      </w:r>
    </w:p>
    <w:p w:rsidR="006C6D04" w:rsidRDefault="006C6D04" w:rsidP="006C6D04">
      <w:pPr>
        <w:rPr>
          <w:lang w:val="sr-Cyrl-CS"/>
        </w:rPr>
      </w:pPr>
    </w:p>
    <w:p w:rsidR="006C6D04" w:rsidRDefault="006C6D04" w:rsidP="006C6D04">
      <w:pPr>
        <w:rPr>
          <w:lang w:val="sr-Cyrl-CS"/>
        </w:rPr>
      </w:pPr>
      <w:r>
        <w:rPr>
          <w:lang w:val="sr-Cyrl-CS"/>
        </w:rPr>
        <w:t>_____________________________</w:t>
      </w:r>
    </w:p>
    <w:p w:rsidR="006C6D04" w:rsidRDefault="006C6D04" w:rsidP="006C6D04">
      <w:pPr>
        <w:rPr>
          <w:lang w:val="sr-Cyrl-CS"/>
        </w:rPr>
      </w:pPr>
      <w:r>
        <w:rPr>
          <w:lang w:val="sr-Cyrl-CS"/>
        </w:rPr>
        <w:t>(</w:t>
      </w:r>
      <w:r w:rsidR="00976ED7">
        <w:rPr>
          <w:lang w:val="sr-Cyrl-CS"/>
        </w:rPr>
        <w:t>с</w:t>
      </w:r>
      <w:r>
        <w:rPr>
          <w:lang w:val="sr-Cyrl-CS"/>
        </w:rPr>
        <w:t>једиште подносиоца захтјева)</w:t>
      </w:r>
    </w:p>
    <w:p w:rsidR="006C6D04" w:rsidRDefault="006C6D04" w:rsidP="006C6D04">
      <w:pPr>
        <w:jc w:val="right"/>
        <w:rPr>
          <w:b/>
          <w:lang w:val="sr-Cyrl-CS"/>
        </w:rPr>
      </w:pPr>
    </w:p>
    <w:p w:rsidR="006C6D04" w:rsidRPr="00976ED7" w:rsidRDefault="006C6D04" w:rsidP="006C6D04">
      <w:pPr>
        <w:jc w:val="right"/>
        <w:rPr>
          <w:b/>
          <w:sz w:val="28"/>
          <w:szCs w:val="28"/>
          <w:lang w:val="sr-Cyrl-CS"/>
        </w:rPr>
      </w:pPr>
      <w:r w:rsidRPr="00976ED7">
        <w:rPr>
          <w:b/>
          <w:sz w:val="28"/>
          <w:szCs w:val="28"/>
          <w:lang w:val="sr-Cyrl-CS"/>
        </w:rPr>
        <w:t>Министарство рада и борачко-инвалидске заштите</w:t>
      </w:r>
    </w:p>
    <w:p w:rsidR="006C6D04" w:rsidRPr="00976ED7" w:rsidRDefault="006C6D04" w:rsidP="006C6D04">
      <w:pPr>
        <w:jc w:val="right"/>
        <w:rPr>
          <w:b/>
          <w:sz w:val="28"/>
          <w:szCs w:val="28"/>
          <w:lang w:val="sr-Cyrl-CS"/>
        </w:rPr>
      </w:pPr>
      <w:r w:rsidRPr="00976ED7">
        <w:rPr>
          <w:b/>
          <w:sz w:val="28"/>
          <w:szCs w:val="28"/>
          <w:lang w:val="sr-Cyrl-CS"/>
        </w:rPr>
        <w:t>Одјељење за заштиту на раду</w:t>
      </w:r>
    </w:p>
    <w:p w:rsidR="006C6D04" w:rsidRPr="00976ED7" w:rsidRDefault="006C6D04" w:rsidP="006C6D04">
      <w:pPr>
        <w:jc w:val="right"/>
        <w:rPr>
          <w:b/>
          <w:sz w:val="28"/>
          <w:szCs w:val="28"/>
          <w:lang w:val="sr-Cyrl-CS"/>
        </w:rPr>
      </w:pPr>
      <w:r w:rsidRPr="00976ED7">
        <w:rPr>
          <w:b/>
          <w:sz w:val="28"/>
          <w:szCs w:val="28"/>
          <w:lang w:val="sr-Cyrl-CS"/>
        </w:rPr>
        <w:t>Трг Републике Српске број 1</w:t>
      </w:r>
    </w:p>
    <w:p w:rsidR="006C6D04" w:rsidRPr="00976ED7" w:rsidRDefault="006C6D04" w:rsidP="006C6D04">
      <w:pPr>
        <w:jc w:val="right"/>
        <w:rPr>
          <w:b/>
          <w:sz w:val="28"/>
          <w:szCs w:val="28"/>
          <w:lang w:val="sr-Cyrl-CS"/>
        </w:rPr>
      </w:pPr>
      <w:r w:rsidRPr="00976ED7">
        <w:rPr>
          <w:b/>
          <w:sz w:val="28"/>
          <w:szCs w:val="28"/>
          <w:lang w:val="sr-Cyrl-CS"/>
        </w:rPr>
        <w:t>Бања Лука</w:t>
      </w:r>
    </w:p>
    <w:p w:rsidR="006C6D04" w:rsidRPr="00B77DE2" w:rsidRDefault="006C6D04" w:rsidP="006C6D04">
      <w:pPr>
        <w:rPr>
          <w:b/>
          <w:lang w:val="sr-Cyrl-CS"/>
        </w:rPr>
      </w:pPr>
    </w:p>
    <w:p w:rsidR="006C6D04" w:rsidRPr="00B77DE2" w:rsidRDefault="006C6D04" w:rsidP="006C6D04">
      <w:pPr>
        <w:rPr>
          <w:lang w:val="sr-Cyrl-CS"/>
        </w:rPr>
      </w:pPr>
      <w:r>
        <w:rPr>
          <w:lang w:val="sr-Cyrl-CS"/>
        </w:rPr>
        <w:t xml:space="preserve">Предмет: </w:t>
      </w:r>
      <w:r w:rsidRPr="008417D4">
        <w:rPr>
          <w:b/>
          <w:lang w:val="sr-Cyrl-CS"/>
        </w:rPr>
        <w:t>ЗАХТЈЕВ</w:t>
      </w:r>
      <w:r>
        <w:rPr>
          <w:lang w:val="sr-Cyrl-CS"/>
        </w:rPr>
        <w:t xml:space="preserve"> за утврђивање испуњености услова у области заштите и здравља на раду</w:t>
      </w:r>
    </w:p>
    <w:p w:rsidR="006C6D04" w:rsidRPr="00F16D9B" w:rsidRDefault="006C6D04" w:rsidP="006C6D04">
      <w:pPr>
        <w:rPr>
          <w:b/>
          <w:lang w:val="sr-Cyrl-CS"/>
        </w:rPr>
      </w:pPr>
    </w:p>
    <w:p w:rsidR="006C6D04" w:rsidRDefault="006C6D04" w:rsidP="006C6D04">
      <w:pPr>
        <w:ind w:firstLine="720"/>
        <w:jc w:val="both"/>
        <w:rPr>
          <w:lang w:val="sr-Cyrl-CS"/>
        </w:rPr>
      </w:pPr>
    </w:p>
    <w:p w:rsidR="006C6D04" w:rsidRDefault="006C6D04" w:rsidP="00976ED7">
      <w:pPr>
        <w:ind w:firstLine="720"/>
        <w:jc w:val="both"/>
        <w:rPr>
          <w:lang w:val="sr-Cyrl-CS"/>
        </w:rPr>
      </w:pPr>
      <w:r>
        <w:rPr>
          <w:lang w:val="sr-Cyrl-CS"/>
        </w:rPr>
        <w:t>Об</w:t>
      </w:r>
      <w:r w:rsidR="005946DB">
        <w:rPr>
          <w:lang w:val="sr-Cyrl-CS"/>
        </w:rPr>
        <w:t>раћам се захтјевом за издавање Р</w:t>
      </w:r>
      <w:r>
        <w:rPr>
          <w:lang w:val="sr-Cyrl-CS"/>
        </w:rPr>
        <w:t>јешења којим се утврђује испуњености услова у области заштите и здравља на раду за пословне просторије, а у складу са Правилником о поступку утврђивања испуњености прописаних услова у области заштите и здравља на раду („Службени</w:t>
      </w:r>
      <w:r w:rsidR="008148E9">
        <w:rPr>
          <w:lang w:val="sr-Cyrl-CS"/>
        </w:rPr>
        <w:t xml:space="preserve"> гласник Републике Српске“, бр.</w:t>
      </w:r>
      <w:r>
        <w:rPr>
          <w:lang w:val="sr-Cyrl-CS"/>
        </w:rPr>
        <w:t xml:space="preserve"> 70/08</w:t>
      </w:r>
      <w:r w:rsidR="008148E9">
        <w:rPr>
          <w:lang w:val="sr-Cyrl-CS"/>
        </w:rPr>
        <w:t xml:space="preserve"> и 58/11</w:t>
      </w:r>
      <w:r>
        <w:rPr>
          <w:lang w:val="sr-Cyrl-CS"/>
        </w:rPr>
        <w:t>). Пословни простор се налази у улици ______________, где ће се обављати дјелатност___________________________________.</w:t>
      </w:r>
    </w:p>
    <w:p w:rsidR="006C6D04" w:rsidRDefault="006C6D04" w:rsidP="00976ED7">
      <w:pPr>
        <w:ind w:firstLine="720"/>
        <w:jc w:val="both"/>
        <w:rPr>
          <w:lang w:val="sr-Cyrl-CS"/>
        </w:rPr>
      </w:pPr>
    </w:p>
    <w:p w:rsidR="006C6D04" w:rsidRDefault="006C6D04" w:rsidP="006C6D04">
      <w:pPr>
        <w:ind w:firstLine="720"/>
        <w:jc w:val="both"/>
        <w:rPr>
          <w:lang w:val="sr-Cyrl-CS"/>
        </w:rPr>
      </w:pPr>
    </w:p>
    <w:p w:rsidR="006C6D04" w:rsidRDefault="006C6D04" w:rsidP="006C6D04">
      <w:pPr>
        <w:jc w:val="both"/>
        <w:rPr>
          <w:lang w:val="sr-Cyrl-CS"/>
        </w:rPr>
      </w:pPr>
      <w:r w:rsidRPr="00CB7E02">
        <w:rPr>
          <w:lang w:val="sr-Cyrl-CS"/>
        </w:rPr>
        <w:t>Прилог:</w:t>
      </w:r>
    </w:p>
    <w:p w:rsidR="006C6D04" w:rsidRPr="00CB7E02" w:rsidRDefault="006C6D04" w:rsidP="006C6D04">
      <w:pPr>
        <w:jc w:val="both"/>
        <w:rPr>
          <w:lang w:val="sr-Cyrl-CS"/>
        </w:rPr>
      </w:pPr>
    </w:p>
    <w:p w:rsidR="006C6D04" w:rsidRPr="00CB7E02" w:rsidRDefault="006C6D04" w:rsidP="006C6D04">
      <w:pPr>
        <w:pStyle w:val="ListParagraph"/>
        <w:numPr>
          <w:ilvl w:val="0"/>
          <w:numId w:val="13"/>
        </w:numPr>
        <w:jc w:val="both"/>
        <w:rPr>
          <w:sz w:val="20"/>
          <w:szCs w:val="20"/>
          <w:lang w:val="sr-Cyrl-CS"/>
        </w:rPr>
      </w:pPr>
      <w:r w:rsidRPr="00CB7E02">
        <w:rPr>
          <w:sz w:val="20"/>
          <w:szCs w:val="20"/>
          <w:lang w:val="sr-Cyrl-CS"/>
        </w:rPr>
        <w:t>Овјерена изјава о испуњености прописаних услова у области заштите и здравља на раду</w:t>
      </w:r>
      <w:r w:rsidR="00916E96">
        <w:rPr>
          <w:sz w:val="20"/>
          <w:szCs w:val="20"/>
          <w:lang w:val="sr-Cyrl-CS"/>
        </w:rPr>
        <w:t xml:space="preserve"> </w:t>
      </w:r>
      <w:r w:rsidR="00916E96">
        <w:rPr>
          <w:sz w:val="20"/>
          <w:szCs w:val="20"/>
          <w:lang w:val="sr-Cyrl-RS"/>
        </w:rPr>
        <w:t>(овјера потписа</w:t>
      </w:r>
      <w:r w:rsidR="00DC3C8E">
        <w:rPr>
          <w:sz w:val="20"/>
          <w:szCs w:val="20"/>
          <w:lang w:val="sr-Latn-RS"/>
        </w:rPr>
        <w:t xml:space="preserve"> </w:t>
      </w:r>
      <w:r w:rsidR="00DC3C8E">
        <w:rPr>
          <w:sz w:val="20"/>
          <w:szCs w:val="20"/>
          <w:lang w:val="sr-Cyrl-RS"/>
        </w:rPr>
        <w:t>у општини или код нотара</w:t>
      </w:r>
      <w:r w:rsidR="00916E96">
        <w:rPr>
          <w:sz w:val="20"/>
          <w:szCs w:val="20"/>
          <w:lang w:val="sr-Cyrl-RS"/>
        </w:rPr>
        <w:t>)</w:t>
      </w:r>
      <w:r w:rsidR="005946DB">
        <w:rPr>
          <w:sz w:val="20"/>
          <w:szCs w:val="20"/>
          <w:lang w:val="sr-Latn-CS"/>
        </w:rPr>
        <w:t>,</w:t>
      </w:r>
    </w:p>
    <w:p w:rsidR="006C6D04" w:rsidRPr="00CB7E02" w:rsidRDefault="005946DB" w:rsidP="006C6D04">
      <w:pPr>
        <w:pStyle w:val="ListParagraph"/>
        <w:numPr>
          <w:ilvl w:val="0"/>
          <w:numId w:val="13"/>
        </w:numPr>
        <w:jc w:val="both"/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>Републичка такса у износу од</w:t>
      </w:r>
      <w:r w:rsidR="002F7F5F">
        <w:rPr>
          <w:sz w:val="20"/>
          <w:szCs w:val="20"/>
        </w:rPr>
        <w:t xml:space="preserve"> 3</w:t>
      </w:r>
      <w:r>
        <w:rPr>
          <w:sz w:val="20"/>
          <w:szCs w:val="20"/>
        </w:rPr>
        <w:t>0 KM,</w:t>
      </w:r>
    </w:p>
    <w:p w:rsidR="006C6D04" w:rsidRPr="00CB7E02" w:rsidRDefault="008148E9" w:rsidP="006C6D04">
      <w:pPr>
        <w:pStyle w:val="ListParagraph"/>
        <w:numPr>
          <w:ilvl w:val="0"/>
          <w:numId w:val="13"/>
        </w:numPr>
        <w:jc w:val="both"/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>Копија</w:t>
      </w:r>
      <w:r w:rsidR="006C6D04" w:rsidRPr="00CB7E02">
        <w:rPr>
          <w:sz w:val="20"/>
          <w:szCs w:val="20"/>
          <w:lang w:val="sr-Cyrl-CS"/>
        </w:rPr>
        <w:t xml:space="preserve"> рјешења о регистрацији</w:t>
      </w:r>
      <w:r w:rsidR="005946DB">
        <w:rPr>
          <w:sz w:val="20"/>
          <w:szCs w:val="20"/>
          <w:lang w:val="sr-Latn-CS"/>
        </w:rPr>
        <w:t>.</w:t>
      </w:r>
    </w:p>
    <w:p w:rsidR="006C6D04" w:rsidRPr="00CB7E02" w:rsidRDefault="006C6D04" w:rsidP="006C6D04">
      <w:pPr>
        <w:ind w:firstLine="720"/>
        <w:jc w:val="both"/>
        <w:rPr>
          <w:sz w:val="20"/>
          <w:szCs w:val="20"/>
          <w:lang w:val="sr-Cyrl-CS"/>
        </w:rPr>
      </w:pPr>
    </w:p>
    <w:p w:rsidR="006C6D04" w:rsidRPr="00F95B76" w:rsidRDefault="006C6D04" w:rsidP="006C6D04">
      <w:pPr>
        <w:ind w:firstLine="720"/>
        <w:jc w:val="both"/>
        <w:rPr>
          <w:lang w:val="sr-Cyrl-CS"/>
        </w:rPr>
      </w:pPr>
    </w:p>
    <w:p w:rsidR="006C6D04" w:rsidRDefault="006C6D04" w:rsidP="006C6D04">
      <w:pPr>
        <w:ind w:firstLine="720"/>
        <w:jc w:val="both"/>
        <w:rPr>
          <w:lang w:val="sr-Cyrl-CS"/>
        </w:rPr>
      </w:pPr>
      <w:r>
        <w:rPr>
          <w:lang w:val="sr-Cyrl-CS"/>
        </w:rPr>
        <w:t>С поштовањем,</w:t>
      </w:r>
      <w:r>
        <w:rPr>
          <w:lang w:val="sr-Latn-CS"/>
        </w:rPr>
        <w:t xml:space="preserve">                                                                        </w:t>
      </w:r>
    </w:p>
    <w:p w:rsidR="006C6D04" w:rsidRDefault="006C6D04" w:rsidP="006C6D04">
      <w:pPr>
        <w:ind w:firstLine="720"/>
        <w:jc w:val="right"/>
        <w:rPr>
          <w:lang w:val="sr-Cyrl-CS"/>
        </w:rPr>
      </w:pPr>
    </w:p>
    <w:p w:rsidR="006C6D04" w:rsidRDefault="006C6D04" w:rsidP="006C6D04">
      <w:pPr>
        <w:ind w:firstLine="720"/>
        <w:jc w:val="right"/>
        <w:rPr>
          <w:lang w:val="sr-Cyrl-CS"/>
        </w:rPr>
      </w:pPr>
    </w:p>
    <w:p w:rsidR="006C6D04" w:rsidRDefault="006C6D04" w:rsidP="006C6D04">
      <w:pPr>
        <w:ind w:firstLine="720"/>
        <w:jc w:val="right"/>
        <w:rPr>
          <w:lang w:val="sr-Cyrl-CS"/>
        </w:rPr>
      </w:pPr>
    </w:p>
    <w:p w:rsidR="006C6D04" w:rsidRDefault="00B5485B" w:rsidP="006C6D04">
      <w:pPr>
        <w:rPr>
          <w:b/>
          <w:lang w:val="sr-Cyrl-CS"/>
        </w:rPr>
      </w:pPr>
      <w:r>
        <w:rPr>
          <w:b/>
          <w:lang w:val="sr-Cyrl-CS"/>
        </w:rPr>
        <w:lastRenderedPageBreak/>
        <w:t>Мјесто</w:t>
      </w:r>
      <w:r w:rsidR="006C6D04">
        <w:rPr>
          <w:b/>
          <w:lang w:val="sr-Cyrl-CS"/>
        </w:rPr>
        <w:t xml:space="preserve">, </w:t>
      </w:r>
      <w:r>
        <w:rPr>
          <w:b/>
          <w:lang w:val="sr-Cyrl-CS"/>
        </w:rPr>
        <w:t>датум</w:t>
      </w:r>
    </w:p>
    <w:p w:rsidR="006C6D04" w:rsidRDefault="006C6D04" w:rsidP="006C6D04">
      <w:pPr>
        <w:ind w:firstLine="720"/>
        <w:jc w:val="right"/>
        <w:rPr>
          <w:b/>
          <w:lang w:val="sr-Cyrl-CS"/>
        </w:rPr>
      </w:pPr>
      <w:r>
        <w:rPr>
          <w:b/>
          <w:lang w:val="sr-Cyrl-CS"/>
        </w:rPr>
        <w:t>____________________</w:t>
      </w:r>
      <w:r w:rsidR="00976ED7">
        <w:rPr>
          <w:b/>
          <w:lang w:val="sr-Cyrl-CS"/>
        </w:rPr>
        <w:t>_</w:t>
      </w:r>
    </w:p>
    <w:p w:rsidR="006C6D04" w:rsidRDefault="00916E96" w:rsidP="006C6D04">
      <w:pPr>
        <w:ind w:firstLine="720"/>
        <w:jc w:val="right"/>
        <w:rPr>
          <w:b/>
          <w:lang w:val="sr-Cyrl-CS"/>
        </w:rPr>
      </w:pPr>
      <w:r>
        <w:rPr>
          <w:b/>
          <w:lang w:val="sr-Cyrl-CS"/>
        </w:rPr>
        <w:t>Подносилац захт</w:t>
      </w:r>
      <w:r w:rsidR="00976ED7">
        <w:rPr>
          <w:b/>
          <w:lang w:val="sr-Cyrl-CS"/>
        </w:rPr>
        <w:t>ј</w:t>
      </w:r>
      <w:r>
        <w:rPr>
          <w:b/>
          <w:lang w:val="sr-Cyrl-CS"/>
        </w:rPr>
        <w:t>е</w:t>
      </w:r>
      <w:r w:rsidR="00976ED7">
        <w:rPr>
          <w:b/>
          <w:lang w:val="sr-Cyrl-CS"/>
        </w:rPr>
        <w:t>ва</w:t>
      </w:r>
    </w:p>
    <w:p w:rsidR="006C6D04" w:rsidRDefault="006C6D04" w:rsidP="006C6D04">
      <w:pPr>
        <w:ind w:firstLine="720"/>
        <w:jc w:val="right"/>
        <w:rPr>
          <w:b/>
          <w:lang w:val="sr-Cyrl-CS"/>
        </w:rPr>
      </w:pPr>
    </w:p>
    <w:p w:rsidR="006C6D04" w:rsidRDefault="006C6D04" w:rsidP="006C6D04">
      <w:pPr>
        <w:ind w:firstLine="720"/>
        <w:jc w:val="right"/>
        <w:rPr>
          <w:b/>
          <w:lang w:val="sr-Cyrl-CS"/>
        </w:rPr>
      </w:pPr>
    </w:p>
    <w:p w:rsidR="006C6D04" w:rsidRDefault="006C6D04" w:rsidP="006C6D04">
      <w:pPr>
        <w:ind w:firstLine="720"/>
        <w:jc w:val="right"/>
        <w:rPr>
          <w:b/>
          <w:lang w:val="sr-Cyrl-CS"/>
        </w:rPr>
      </w:pPr>
    </w:p>
    <w:p w:rsidR="006C6D04" w:rsidRDefault="006C6D04" w:rsidP="006C6D04">
      <w:pPr>
        <w:ind w:firstLine="720"/>
        <w:rPr>
          <w:b/>
          <w:lang w:val="sr-Cyrl-CS"/>
        </w:rPr>
      </w:pPr>
    </w:p>
    <w:p w:rsidR="006C6D04" w:rsidRDefault="006C6D04" w:rsidP="002F53A2">
      <w:pPr>
        <w:ind w:firstLine="720"/>
        <w:jc w:val="right"/>
        <w:rPr>
          <w:b/>
          <w:lang w:val="sr-Cyrl-CS"/>
        </w:rPr>
      </w:pPr>
    </w:p>
    <w:p w:rsidR="006C6D04" w:rsidRDefault="006C6D04" w:rsidP="002F53A2">
      <w:pPr>
        <w:ind w:firstLine="720"/>
        <w:jc w:val="right"/>
        <w:rPr>
          <w:b/>
          <w:lang w:val="sr-Cyrl-CS"/>
        </w:rPr>
      </w:pPr>
    </w:p>
    <w:p w:rsidR="006C6D04" w:rsidRDefault="006C6D04" w:rsidP="002F53A2">
      <w:pPr>
        <w:ind w:firstLine="720"/>
        <w:jc w:val="right"/>
        <w:rPr>
          <w:b/>
          <w:lang w:val="sr-Cyrl-CS"/>
        </w:rPr>
      </w:pPr>
    </w:p>
    <w:p w:rsidR="006C6D04" w:rsidRDefault="006C6D04" w:rsidP="002F53A2">
      <w:pPr>
        <w:ind w:firstLine="720"/>
        <w:jc w:val="right"/>
        <w:rPr>
          <w:b/>
          <w:lang w:val="sr-Cyrl-CS"/>
        </w:rPr>
      </w:pPr>
    </w:p>
    <w:p w:rsidR="006C6D04" w:rsidRDefault="006C6D04" w:rsidP="002F53A2">
      <w:pPr>
        <w:ind w:firstLine="720"/>
        <w:jc w:val="right"/>
        <w:rPr>
          <w:b/>
          <w:lang w:val="sr-Cyrl-CS"/>
        </w:rPr>
      </w:pPr>
    </w:p>
    <w:p w:rsidR="006C6D04" w:rsidRDefault="006C6D04" w:rsidP="002F53A2">
      <w:pPr>
        <w:ind w:firstLine="720"/>
        <w:jc w:val="right"/>
        <w:rPr>
          <w:b/>
          <w:lang w:val="sr-Cyrl-CS"/>
        </w:rPr>
      </w:pPr>
    </w:p>
    <w:p w:rsidR="006C6D04" w:rsidRDefault="006C6D04" w:rsidP="002F53A2">
      <w:pPr>
        <w:ind w:firstLine="720"/>
        <w:jc w:val="right"/>
        <w:rPr>
          <w:b/>
          <w:lang w:val="sr-Cyrl-CS"/>
        </w:rPr>
      </w:pPr>
    </w:p>
    <w:p w:rsidR="006C6D04" w:rsidRDefault="006C6D04" w:rsidP="002F53A2">
      <w:pPr>
        <w:ind w:firstLine="720"/>
        <w:jc w:val="right"/>
        <w:rPr>
          <w:b/>
          <w:lang w:val="sr-Cyrl-CS"/>
        </w:rPr>
      </w:pPr>
    </w:p>
    <w:p w:rsidR="006C6D04" w:rsidRDefault="006C6D04" w:rsidP="002F53A2">
      <w:pPr>
        <w:ind w:firstLine="720"/>
        <w:jc w:val="right"/>
        <w:rPr>
          <w:b/>
          <w:lang w:val="sr-Cyrl-CS"/>
        </w:rPr>
      </w:pPr>
    </w:p>
    <w:p w:rsidR="006C6D04" w:rsidRDefault="006C6D04" w:rsidP="002F53A2">
      <w:pPr>
        <w:ind w:firstLine="720"/>
        <w:jc w:val="right"/>
        <w:rPr>
          <w:b/>
          <w:lang w:val="sr-Cyrl-CS"/>
        </w:rPr>
      </w:pPr>
    </w:p>
    <w:p w:rsidR="006C6D04" w:rsidRDefault="006C6D04" w:rsidP="002F53A2">
      <w:pPr>
        <w:ind w:firstLine="720"/>
        <w:jc w:val="right"/>
        <w:rPr>
          <w:b/>
          <w:lang w:val="sr-Cyrl-CS"/>
        </w:rPr>
      </w:pPr>
    </w:p>
    <w:p w:rsidR="006C6D04" w:rsidRPr="007936F0" w:rsidRDefault="006C6D04" w:rsidP="007936F0">
      <w:pPr>
        <w:rPr>
          <w:b/>
        </w:rPr>
      </w:pPr>
    </w:p>
    <w:p w:rsidR="002139B2" w:rsidRDefault="002139B2" w:rsidP="00976ED7">
      <w:pPr>
        <w:rPr>
          <w:b/>
          <w:lang w:val="sr-Cyrl-CS"/>
        </w:rPr>
      </w:pPr>
    </w:p>
    <w:p w:rsidR="00976ED7" w:rsidRDefault="00976ED7" w:rsidP="002139B2">
      <w:pPr>
        <w:rPr>
          <w:b/>
          <w:lang w:val="sr-Cyrl-CS"/>
        </w:rPr>
      </w:pPr>
    </w:p>
    <w:p w:rsidR="006C6D04" w:rsidRDefault="006C6D04" w:rsidP="002139B2">
      <w:pPr>
        <w:rPr>
          <w:b/>
          <w:lang w:val="sr-Cyrl-CS"/>
        </w:rPr>
      </w:pPr>
      <w:r>
        <w:rPr>
          <w:b/>
          <w:lang w:val="sr-Cyrl-CS"/>
        </w:rPr>
        <w:t>____________________________________________</w:t>
      </w:r>
      <w:r w:rsidR="00976ED7">
        <w:rPr>
          <w:b/>
          <w:lang w:val="sr-Cyrl-CS"/>
        </w:rPr>
        <w:t>__</w:t>
      </w:r>
    </w:p>
    <w:p w:rsidR="006C6D04" w:rsidRDefault="006C6D04" w:rsidP="002139B2">
      <w:pPr>
        <w:rPr>
          <w:b/>
          <w:lang w:val="sr-Cyrl-CS"/>
        </w:rPr>
      </w:pPr>
      <w:r>
        <w:rPr>
          <w:b/>
          <w:lang w:val="sr-Cyrl-CS"/>
        </w:rPr>
        <w:t>(назив правног лица и пословно сједиште)</w:t>
      </w:r>
    </w:p>
    <w:p w:rsidR="006C6D04" w:rsidRDefault="006C6D04" w:rsidP="002139B2">
      <w:pPr>
        <w:rPr>
          <w:b/>
          <w:lang w:val="sr-Cyrl-CS"/>
        </w:rPr>
      </w:pPr>
    </w:p>
    <w:p w:rsidR="006C6D04" w:rsidRDefault="006C6D04" w:rsidP="002139B2">
      <w:pPr>
        <w:rPr>
          <w:b/>
          <w:lang w:val="sr-Cyrl-CS"/>
        </w:rPr>
      </w:pPr>
      <w:r>
        <w:rPr>
          <w:b/>
          <w:lang w:val="sr-Cyrl-CS"/>
        </w:rPr>
        <w:t>______________________________________________</w:t>
      </w:r>
    </w:p>
    <w:p w:rsidR="006C6D04" w:rsidRDefault="006C6D04" w:rsidP="002139B2">
      <w:pPr>
        <w:rPr>
          <w:b/>
          <w:lang w:val="sr-Cyrl-CS"/>
        </w:rPr>
      </w:pPr>
      <w:r>
        <w:rPr>
          <w:b/>
          <w:lang w:val="sr-Cyrl-CS"/>
        </w:rPr>
        <w:t>(одговорно лице и ЈМБГ)</w:t>
      </w:r>
    </w:p>
    <w:p w:rsidR="002139B2" w:rsidRDefault="002139B2" w:rsidP="002139B2">
      <w:pPr>
        <w:rPr>
          <w:b/>
          <w:lang w:val="sr-Cyrl-CS"/>
        </w:rPr>
      </w:pPr>
    </w:p>
    <w:p w:rsidR="002139B2" w:rsidRDefault="002139B2" w:rsidP="002139B2">
      <w:pPr>
        <w:rPr>
          <w:b/>
          <w:lang w:val="sr-Cyrl-CS"/>
        </w:rPr>
      </w:pPr>
    </w:p>
    <w:p w:rsidR="002139B2" w:rsidRPr="006C6D04" w:rsidRDefault="002139B2" w:rsidP="002139B2">
      <w:pPr>
        <w:jc w:val="center"/>
        <w:rPr>
          <w:b/>
          <w:sz w:val="28"/>
          <w:szCs w:val="28"/>
          <w:lang w:val="sr-Cyrl-CS"/>
        </w:rPr>
      </w:pPr>
      <w:r w:rsidRPr="006C6D04">
        <w:rPr>
          <w:b/>
          <w:sz w:val="28"/>
          <w:szCs w:val="28"/>
          <w:lang w:val="sr-Cyrl-CS"/>
        </w:rPr>
        <w:t>И З Ј А В А</w:t>
      </w:r>
    </w:p>
    <w:p w:rsidR="002139B2" w:rsidRDefault="002139B2" w:rsidP="002139B2">
      <w:pPr>
        <w:jc w:val="center"/>
        <w:rPr>
          <w:b/>
          <w:lang w:val="sr-Cyrl-CS"/>
        </w:rPr>
      </w:pPr>
    </w:p>
    <w:p w:rsidR="002139B2" w:rsidRPr="006C6D04" w:rsidRDefault="002139B2" w:rsidP="00976ED7">
      <w:pPr>
        <w:ind w:firstLine="720"/>
        <w:jc w:val="both"/>
        <w:rPr>
          <w:lang w:val="sr-Cyrl-CS"/>
        </w:rPr>
      </w:pPr>
      <w:r w:rsidRPr="006C6D04">
        <w:rPr>
          <w:lang w:val="sr-Cyrl-CS"/>
        </w:rPr>
        <w:t>Којом ја, _______________, директор</w:t>
      </w:r>
      <w:r w:rsidR="00976ED7">
        <w:rPr>
          <w:lang w:val="sr-Cyrl-CS"/>
        </w:rPr>
        <w:t xml:space="preserve"> </w:t>
      </w:r>
      <w:r w:rsidRPr="006C6D04">
        <w:rPr>
          <w:lang w:val="sr-Cyrl-CS"/>
        </w:rPr>
        <w:t>-</w:t>
      </w:r>
      <w:r w:rsidR="00976ED7">
        <w:rPr>
          <w:lang w:val="sr-Cyrl-CS"/>
        </w:rPr>
        <w:t xml:space="preserve"> </w:t>
      </w:r>
      <w:r w:rsidRPr="006C6D04">
        <w:rPr>
          <w:lang w:val="sr-Cyrl-CS"/>
        </w:rPr>
        <w:t>законски заступник друштва________________, улица________, под пуном материјалном и кривичном одговорношћу изјављујем да пословни простор у ___________, на адреси____________</w:t>
      </w:r>
      <w:r w:rsidR="008148E9">
        <w:rPr>
          <w:lang w:val="sr-Cyrl-CS"/>
        </w:rPr>
        <w:t>________________________</w:t>
      </w:r>
      <w:r w:rsidRPr="006C6D04">
        <w:rPr>
          <w:lang w:val="sr-Cyrl-CS"/>
        </w:rPr>
        <w:t xml:space="preserve"> удовољава свим прописаним условима у области заштите и здраваља на раду, а у складу са Законом о заштити на раду </w:t>
      </w:r>
      <w:r w:rsidRPr="006C6D04">
        <w:rPr>
          <w:lang w:val="sr-Cyrl-CS"/>
        </w:rPr>
        <w:lastRenderedPageBreak/>
        <w:t>(„Службени гласник Републике Српске“, бр</w:t>
      </w:r>
      <w:r w:rsidR="006C6D04" w:rsidRPr="006C6D04">
        <w:rPr>
          <w:lang w:val="sr-Cyrl-CS"/>
        </w:rPr>
        <w:t xml:space="preserve">. </w:t>
      </w:r>
      <w:r w:rsidRPr="006C6D04">
        <w:rPr>
          <w:lang w:val="sr-Cyrl-CS"/>
        </w:rPr>
        <w:t>01/08 и 13/10), те подзаконским актима донесеним на основу истог.</w:t>
      </w:r>
    </w:p>
    <w:p w:rsidR="002139B2" w:rsidRPr="006C6D04" w:rsidRDefault="002139B2" w:rsidP="002139B2">
      <w:pPr>
        <w:rPr>
          <w:lang w:val="sr-Cyrl-CS"/>
        </w:rPr>
      </w:pPr>
    </w:p>
    <w:p w:rsidR="002139B2" w:rsidRPr="006C6D04" w:rsidRDefault="002139B2" w:rsidP="002139B2">
      <w:pPr>
        <w:rPr>
          <w:lang w:val="sr-Cyrl-CS"/>
        </w:rPr>
      </w:pPr>
      <w:r w:rsidRPr="006C6D04">
        <w:rPr>
          <w:lang w:val="sr-Cyrl-CS"/>
        </w:rPr>
        <w:t>У наведеном пословном простору ће се обављати претежна дјелатност_______________, те ће се запошљавати</w:t>
      </w:r>
      <w:r w:rsidR="00B5485B">
        <w:rPr>
          <w:lang w:val="sr-Cyrl-CS"/>
        </w:rPr>
        <w:t xml:space="preserve"> .....</w:t>
      </w:r>
      <w:r w:rsidR="00140C46">
        <w:rPr>
          <w:lang w:val="sr-Latn-RS"/>
        </w:rPr>
        <w:t>..</w:t>
      </w:r>
      <w:r w:rsidRPr="006C6D04">
        <w:rPr>
          <w:lang w:val="sr-Cyrl-CS"/>
        </w:rPr>
        <w:t>радника.</w:t>
      </w:r>
    </w:p>
    <w:p w:rsidR="002139B2" w:rsidRPr="006C6D04" w:rsidRDefault="002139B2" w:rsidP="002139B2">
      <w:pPr>
        <w:rPr>
          <w:lang w:val="sr-Cyrl-CS"/>
        </w:rPr>
      </w:pPr>
    </w:p>
    <w:p w:rsidR="006C6D04" w:rsidRPr="006C6D04" w:rsidRDefault="006C6D04" w:rsidP="006C6D04">
      <w:pPr>
        <w:jc w:val="both"/>
        <w:rPr>
          <w:lang w:val="sr-Cyrl-CS"/>
        </w:rPr>
      </w:pPr>
      <w:r w:rsidRPr="006C6D04">
        <w:rPr>
          <w:lang w:val="sr-Cyrl-CS"/>
        </w:rPr>
        <w:t>Такође изјављујем да сам потпуно свјестан свих посљедица уколико у инспекцијском прегледу буде утврђено да нису испуњени прописани услови за обављање наведене дјелатности.</w:t>
      </w:r>
    </w:p>
    <w:p w:rsidR="006C6D04" w:rsidRPr="006C6D04" w:rsidRDefault="006C6D04" w:rsidP="002139B2">
      <w:pPr>
        <w:rPr>
          <w:lang w:val="sr-Cyrl-CS"/>
        </w:rPr>
      </w:pPr>
    </w:p>
    <w:p w:rsidR="002139B2" w:rsidRPr="006C6D04" w:rsidRDefault="002139B2" w:rsidP="006C6D04">
      <w:pPr>
        <w:jc w:val="both"/>
        <w:rPr>
          <w:lang w:val="sr-Cyrl-CS"/>
        </w:rPr>
      </w:pPr>
      <w:r w:rsidRPr="006C6D04">
        <w:rPr>
          <w:lang w:val="sr-Cyrl-CS"/>
        </w:rPr>
        <w:t>Ова изјава служи у поступку добијања Рјешења о испуњености услова у области заштите и здравља на раду, те се у друге сврхе не може употре</w:t>
      </w:r>
      <w:r w:rsidR="006C6D04" w:rsidRPr="006C6D04">
        <w:rPr>
          <w:lang w:val="sr-Cyrl-CS"/>
        </w:rPr>
        <w:t>бити.</w:t>
      </w:r>
    </w:p>
    <w:p w:rsidR="006C6D04" w:rsidRPr="006C6D04" w:rsidRDefault="006C6D04" w:rsidP="002139B2">
      <w:pPr>
        <w:rPr>
          <w:lang w:val="sr-Cyrl-CS"/>
        </w:rPr>
      </w:pPr>
    </w:p>
    <w:p w:rsidR="006C6D04" w:rsidRDefault="00B5485B" w:rsidP="002139B2">
      <w:pPr>
        <w:rPr>
          <w:b/>
          <w:lang w:val="sr-Cyrl-CS"/>
        </w:rPr>
      </w:pPr>
      <w:r>
        <w:rPr>
          <w:b/>
          <w:lang w:val="sr-Cyrl-CS"/>
        </w:rPr>
        <w:t>Мјесто, датум</w:t>
      </w:r>
    </w:p>
    <w:p w:rsidR="00976ED7" w:rsidRDefault="00976ED7" w:rsidP="002139B2">
      <w:pPr>
        <w:rPr>
          <w:b/>
          <w:lang w:val="sr-Cyrl-CS"/>
        </w:rPr>
      </w:pPr>
    </w:p>
    <w:p w:rsidR="00976ED7" w:rsidRDefault="00976ED7" w:rsidP="002139B2">
      <w:pPr>
        <w:rPr>
          <w:b/>
          <w:lang w:val="sr-Cyrl-CS"/>
        </w:rPr>
      </w:pPr>
    </w:p>
    <w:p w:rsidR="006C6D04" w:rsidRDefault="00976ED7" w:rsidP="00976ED7">
      <w:pPr>
        <w:jc w:val="center"/>
        <w:rPr>
          <w:b/>
          <w:lang w:val="sr-Cyrl-CS"/>
        </w:rPr>
      </w:pPr>
      <w:r>
        <w:rPr>
          <w:b/>
          <w:lang w:val="sr-Cyrl-CS"/>
        </w:rPr>
        <w:t xml:space="preserve">                                                                                                                         И З Ј А В У  Д А О</w:t>
      </w:r>
    </w:p>
    <w:p w:rsidR="00976ED7" w:rsidRDefault="00976ED7" w:rsidP="006C6D04">
      <w:pPr>
        <w:jc w:val="right"/>
        <w:rPr>
          <w:b/>
          <w:lang w:val="sr-Cyrl-CS"/>
        </w:rPr>
      </w:pPr>
    </w:p>
    <w:p w:rsidR="006C6D04" w:rsidRDefault="00976ED7" w:rsidP="006C6D04">
      <w:pPr>
        <w:jc w:val="right"/>
        <w:rPr>
          <w:b/>
          <w:lang w:val="sr-Cyrl-CS"/>
        </w:rPr>
      </w:pPr>
      <w:r>
        <w:rPr>
          <w:b/>
          <w:lang w:val="sr-Cyrl-CS"/>
        </w:rPr>
        <w:t>_____</w:t>
      </w:r>
      <w:r w:rsidR="006C6D04">
        <w:rPr>
          <w:b/>
          <w:lang w:val="sr-Cyrl-CS"/>
        </w:rPr>
        <w:t>___________________</w:t>
      </w:r>
    </w:p>
    <w:p w:rsidR="006C6D04" w:rsidRDefault="00976ED7" w:rsidP="00976ED7">
      <w:pPr>
        <w:jc w:val="center"/>
        <w:rPr>
          <w:b/>
          <w:lang w:val="sr-Cyrl-CS"/>
        </w:rPr>
      </w:pPr>
      <w:r>
        <w:rPr>
          <w:b/>
          <w:lang w:val="sr-Cyrl-CS"/>
        </w:rPr>
        <w:t xml:space="preserve">                                                                                                                      (Потпис и печат)</w:t>
      </w:r>
    </w:p>
    <w:p w:rsidR="006C6D04" w:rsidRDefault="006C6D04" w:rsidP="002139B2">
      <w:pPr>
        <w:rPr>
          <w:b/>
          <w:lang w:val="sr-Cyrl-CS"/>
        </w:rPr>
      </w:pPr>
    </w:p>
    <w:p w:rsidR="006C6D04" w:rsidRDefault="006C6D04" w:rsidP="002139B2">
      <w:pPr>
        <w:rPr>
          <w:b/>
          <w:lang w:val="sr-Cyrl-CS"/>
        </w:rPr>
      </w:pPr>
    </w:p>
    <w:p w:rsidR="006C6D04" w:rsidRDefault="006C6D04" w:rsidP="002139B2">
      <w:pPr>
        <w:rPr>
          <w:b/>
          <w:lang w:val="sr-Cyrl-CS"/>
        </w:rPr>
      </w:pPr>
    </w:p>
    <w:p w:rsidR="006C6D04" w:rsidRDefault="006C6D04" w:rsidP="002139B2">
      <w:pPr>
        <w:rPr>
          <w:b/>
        </w:rPr>
      </w:pPr>
    </w:p>
    <w:p w:rsidR="0015750C" w:rsidRDefault="0015750C" w:rsidP="002139B2">
      <w:pPr>
        <w:rPr>
          <w:b/>
        </w:rPr>
      </w:pPr>
    </w:p>
    <w:p w:rsidR="0015750C" w:rsidRDefault="0015750C" w:rsidP="002139B2">
      <w:pPr>
        <w:rPr>
          <w:b/>
        </w:rPr>
      </w:pPr>
    </w:p>
    <w:p w:rsidR="0015750C" w:rsidRDefault="0015750C" w:rsidP="002139B2">
      <w:pPr>
        <w:rPr>
          <w:b/>
        </w:rPr>
      </w:pPr>
    </w:p>
    <w:p w:rsidR="0015750C" w:rsidRDefault="0015750C" w:rsidP="002139B2">
      <w:pPr>
        <w:rPr>
          <w:b/>
        </w:rPr>
      </w:pPr>
    </w:p>
    <w:p w:rsidR="0015750C" w:rsidRDefault="0015750C" w:rsidP="002139B2">
      <w:pPr>
        <w:rPr>
          <w:b/>
        </w:rPr>
      </w:pPr>
    </w:p>
    <w:p w:rsidR="0015750C" w:rsidRDefault="0015750C" w:rsidP="002139B2">
      <w:pPr>
        <w:rPr>
          <w:b/>
        </w:rPr>
      </w:pPr>
    </w:p>
    <w:p w:rsidR="0015750C" w:rsidRDefault="0015750C" w:rsidP="002139B2">
      <w:pPr>
        <w:rPr>
          <w:b/>
        </w:rPr>
      </w:pPr>
    </w:p>
    <w:p w:rsidR="0015750C" w:rsidRDefault="0015750C" w:rsidP="002139B2">
      <w:pPr>
        <w:rPr>
          <w:b/>
        </w:rPr>
      </w:pPr>
    </w:p>
    <w:p w:rsidR="0015750C" w:rsidRDefault="0015750C" w:rsidP="002139B2">
      <w:pPr>
        <w:rPr>
          <w:b/>
        </w:rPr>
      </w:pPr>
    </w:p>
    <w:p w:rsidR="0015750C" w:rsidRDefault="0015750C" w:rsidP="002139B2">
      <w:pPr>
        <w:rPr>
          <w:b/>
        </w:rPr>
      </w:pPr>
    </w:p>
    <w:p w:rsidR="0015750C" w:rsidRDefault="0015750C" w:rsidP="002139B2">
      <w:pPr>
        <w:rPr>
          <w:b/>
        </w:rPr>
      </w:pPr>
    </w:p>
    <w:p w:rsidR="0015750C" w:rsidRDefault="0015750C" w:rsidP="002139B2">
      <w:pPr>
        <w:rPr>
          <w:b/>
        </w:rPr>
      </w:pPr>
    </w:p>
    <w:p w:rsidR="0015750C" w:rsidRDefault="0015750C" w:rsidP="002139B2">
      <w:pPr>
        <w:rPr>
          <w:b/>
        </w:rPr>
      </w:pPr>
    </w:p>
    <w:p w:rsidR="0015750C" w:rsidRDefault="0015750C" w:rsidP="002139B2">
      <w:pPr>
        <w:rPr>
          <w:b/>
        </w:rPr>
      </w:pPr>
    </w:p>
    <w:p w:rsidR="0015750C" w:rsidRDefault="0015750C" w:rsidP="002139B2">
      <w:pPr>
        <w:rPr>
          <w:b/>
        </w:rPr>
      </w:pPr>
    </w:p>
    <w:p w:rsidR="0015750C" w:rsidRDefault="0015750C" w:rsidP="002139B2">
      <w:pPr>
        <w:rPr>
          <w:b/>
        </w:rPr>
      </w:pPr>
    </w:p>
    <w:p w:rsidR="00B5485B" w:rsidRPr="00B5485B" w:rsidRDefault="00B5485B" w:rsidP="002139B2">
      <w:pPr>
        <w:rPr>
          <w:b/>
          <w:lang w:val="sr-Cyrl-CS"/>
        </w:rPr>
      </w:pPr>
    </w:p>
    <w:sectPr w:rsidR="00B5485B" w:rsidRPr="00B5485B" w:rsidSect="00E73BFE">
      <w:headerReference w:type="first" r:id="rId7"/>
      <w:pgSz w:w="11909" w:h="16834" w:code="9"/>
      <w:pgMar w:top="864" w:right="864" w:bottom="864" w:left="864" w:header="432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307D" w:rsidRDefault="0027307D">
      <w:r>
        <w:separator/>
      </w:r>
    </w:p>
  </w:endnote>
  <w:endnote w:type="continuationSeparator" w:id="0">
    <w:p w:rsidR="0027307D" w:rsidRDefault="00273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307D" w:rsidRDefault="0027307D">
      <w:r>
        <w:separator/>
      </w:r>
    </w:p>
  </w:footnote>
  <w:footnote w:type="continuationSeparator" w:id="0">
    <w:p w:rsidR="0027307D" w:rsidRDefault="002730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3A4E" w:rsidRDefault="009B3A4E">
    <w:pPr>
      <w:pStyle w:val="Header"/>
      <w:jc w:val="center"/>
      <w:rPr>
        <w:lang w:val="sr-Cyrl-C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C1534"/>
    <w:multiLevelType w:val="hybridMultilevel"/>
    <w:tmpl w:val="C7BE6578"/>
    <w:lvl w:ilvl="0" w:tplc="0A5234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238F1"/>
    <w:multiLevelType w:val="hybridMultilevel"/>
    <w:tmpl w:val="65D8A016"/>
    <w:lvl w:ilvl="0" w:tplc="081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5E6297"/>
    <w:multiLevelType w:val="hybridMultilevel"/>
    <w:tmpl w:val="22961EAE"/>
    <w:lvl w:ilvl="0" w:tplc="081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91516F"/>
    <w:multiLevelType w:val="hybridMultilevel"/>
    <w:tmpl w:val="863E7B34"/>
    <w:lvl w:ilvl="0" w:tplc="081A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16AE35D7"/>
    <w:multiLevelType w:val="hybridMultilevel"/>
    <w:tmpl w:val="1D3C03B8"/>
    <w:lvl w:ilvl="0" w:tplc="0FEE70F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AD1862"/>
    <w:multiLevelType w:val="hybridMultilevel"/>
    <w:tmpl w:val="E0CE02CC"/>
    <w:lvl w:ilvl="0" w:tplc="579C59B4">
      <w:start w:val="5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7205F5"/>
    <w:multiLevelType w:val="hybridMultilevel"/>
    <w:tmpl w:val="DF1277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095CC0"/>
    <w:multiLevelType w:val="hybridMultilevel"/>
    <w:tmpl w:val="08E8F6DE"/>
    <w:lvl w:ilvl="0" w:tplc="081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01266CF"/>
    <w:multiLevelType w:val="hybridMultilevel"/>
    <w:tmpl w:val="D532656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7DE6677"/>
    <w:multiLevelType w:val="hybridMultilevel"/>
    <w:tmpl w:val="70BC4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06617F"/>
    <w:multiLevelType w:val="hybridMultilevel"/>
    <w:tmpl w:val="FC5CF8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BE06153"/>
    <w:multiLevelType w:val="hybridMultilevel"/>
    <w:tmpl w:val="ED7076C6"/>
    <w:lvl w:ilvl="0" w:tplc="621C60CC">
      <w:numFmt w:val="bullet"/>
      <w:lvlText w:val="-"/>
      <w:lvlJc w:val="left"/>
      <w:pPr>
        <w:tabs>
          <w:tab w:val="num" w:pos="1605"/>
        </w:tabs>
        <w:ind w:left="1605" w:hanging="885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88B7C8D"/>
    <w:multiLevelType w:val="hybridMultilevel"/>
    <w:tmpl w:val="17964E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0F75DB"/>
    <w:multiLevelType w:val="hybridMultilevel"/>
    <w:tmpl w:val="BFA25568"/>
    <w:lvl w:ilvl="0" w:tplc="55BC9F38">
      <w:start w:val="200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0"/>
  </w:num>
  <w:num w:numId="4">
    <w:abstractNumId w:val="6"/>
  </w:num>
  <w:num w:numId="5">
    <w:abstractNumId w:val="2"/>
  </w:num>
  <w:num w:numId="6">
    <w:abstractNumId w:val="7"/>
  </w:num>
  <w:num w:numId="7">
    <w:abstractNumId w:val="3"/>
  </w:num>
  <w:num w:numId="8">
    <w:abstractNumId w:val="1"/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8"/>
  </w:num>
  <w:num w:numId="12">
    <w:abstractNumId w:val="4"/>
  </w:num>
  <w:num w:numId="13">
    <w:abstractNumId w:val="12"/>
  </w:num>
  <w:num w:numId="14">
    <w:abstractNumId w:val="10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557"/>
    <w:rsid w:val="000125BB"/>
    <w:rsid w:val="00017147"/>
    <w:rsid w:val="00027384"/>
    <w:rsid w:val="00031B77"/>
    <w:rsid w:val="00034967"/>
    <w:rsid w:val="000376CF"/>
    <w:rsid w:val="00037820"/>
    <w:rsid w:val="00042704"/>
    <w:rsid w:val="00044F9B"/>
    <w:rsid w:val="00053609"/>
    <w:rsid w:val="00063476"/>
    <w:rsid w:val="000779FC"/>
    <w:rsid w:val="00080CAE"/>
    <w:rsid w:val="00081F1C"/>
    <w:rsid w:val="00082902"/>
    <w:rsid w:val="00087F6C"/>
    <w:rsid w:val="000A7DFA"/>
    <w:rsid w:val="000D77B8"/>
    <w:rsid w:val="000E0F99"/>
    <w:rsid w:val="000E51FD"/>
    <w:rsid w:val="00102832"/>
    <w:rsid w:val="00116505"/>
    <w:rsid w:val="00125905"/>
    <w:rsid w:val="00125A46"/>
    <w:rsid w:val="00130D1F"/>
    <w:rsid w:val="00134182"/>
    <w:rsid w:val="00140C46"/>
    <w:rsid w:val="00141742"/>
    <w:rsid w:val="0014293D"/>
    <w:rsid w:val="001527D9"/>
    <w:rsid w:val="0015750C"/>
    <w:rsid w:val="00162A11"/>
    <w:rsid w:val="001651C2"/>
    <w:rsid w:val="00177B0B"/>
    <w:rsid w:val="0019317D"/>
    <w:rsid w:val="001A3CD6"/>
    <w:rsid w:val="001D6724"/>
    <w:rsid w:val="001E409C"/>
    <w:rsid w:val="001F2A5B"/>
    <w:rsid w:val="002139B2"/>
    <w:rsid w:val="00216610"/>
    <w:rsid w:val="00225D14"/>
    <w:rsid w:val="002307F8"/>
    <w:rsid w:val="002520E9"/>
    <w:rsid w:val="002552AC"/>
    <w:rsid w:val="00267111"/>
    <w:rsid w:val="0027307D"/>
    <w:rsid w:val="00273AF4"/>
    <w:rsid w:val="00274DE7"/>
    <w:rsid w:val="002824DE"/>
    <w:rsid w:val="00291803"/>
    <w:rsid w:val="00292859"/>
    <w:rsid w:val="002C436F"/>
    <w:rsid w:val="002D54E8"/>
    <w:rsid w:val="002E58A0"/>
    <w:rsid w:val="002E5A26"/>
    <w:rsid w:val="002E5E36"/>
    <w:rsid w:val="002F53A2"/>
    <w:rsid w:val="002F7006"/>
    <w:rsid w:val="002F7F5F"/>
    <w:rsid w:val="003268AA"/>
    <w:rsid w:val="00332147"/>
    <w:rsid w:val="003333BB"/>
    <w:rsid w:val="003353B3"/>
    <w:rsid w:val="00337F12"/>
    <w:rsid w:val="003417F0"/>
    <w:rsid w:val="00342269"/>
    <w:rsid w:val="00346B01"/>
    <w:rsid w:val="00346F9A"/>
    <w:rsid w:val="00350114"/>
    <w:rsid w:val="00350921"/>
    <w:rsid w:val="0036599A"/>
    <w:rsid w:val="003678C0"/>
    <w:rsid w:val="00384D7F"/>
    <w:rsid w:val="00396DFF"/>
    <w:rsid w:val="003A530B"/>
    <w:rsid w:val="003A71EF"/>
    <w:rsid w:val="003C069C"/>
    <w:rsid w:val="003C29F7"/>
    <w:rsid w:val="003E570D"/>
    <w:rsid w:val="00417910"/>
    <w:rsid w:val="004368D5"/>
    <w:rsid w:val="004431C2"/>
    <w:rsid w:val="004465F0"/>
    <w:rsid w:val="00447D0B"/>
    <w:rsid w:val="00450188"/>
    <w:rsid w:val="00451D2D"/>
    <w:rsid w:val="004617EF"/>
    <w:rsid w:val="004651F8"/>
    <w:rsid w:val="00467320"/>
    <w:rsid w:val="004679BC"/>
    <w:rsid w:val="00477D41"/>
    <w:rsid w:val="0049129A"/>
    <w:rsid w:val="00494F9A"/>
    <w:rsid w:val="004B5A5C"/>
    <w:rsid w:val="004F24A7"/>
    <w:rsid w:val="004F6BF5"/>
    <w:rsid w:val="00502756"/>
    <w:rsid w:val="005146FC"/>
    <w:rsid w:val="00521219"/>
    <w:rsid w:val="00521EC5"/>
    <w:rsid w:val="00523537"/>
    <w:rsid w:val="00526C33"/>
    <w:rsid w:val="0053104F"/>
    <w:rsid w:val="00546F4D"/>
    <w:rsid w:val="005614A6"/>
    <w:rsid w:val="00580266"/>
    <w:rsid w:val="00584153"/>
    <w:rsid w:val="005944DA"/>
    <w:rsid w:val="005946DB"/>
    <w:rsid w:val="0059511A"/>
    <w:rsid w:val="00596557"/>
    <w:rsid w:val="00597423"/>
    <w:rsid w:val="005A3A59"/>
    <w:rsid w:val="005B70CB"/>
    <w:rsid w:val="005E0EDF"/>
    <w:rsid w:val="00602FF9"/>
    <w:rsid w:val="00617F22"/>
    <w:rsid w:val="00622D10"/>
    <w:rsid w:val="006332BA"/>
    <w:rsid w:val="00642062"/>
    <w:rsid w:val="00675C87"/>
    <w:rsid w:val="006A488A"/>
    <w:rsid w:val="006B151B"/>
    <w:rsid w:val="006C6D04"/>
    <w:rsid w:val="006D7E0B"/>
    <w:rsid w:val="006E38D1"/>
    <w:rsid w:val="006E74EE"/>
    <w:rsid w:val="006F42E6"/>
    <w:rsid w:val="00706C44"/>
    <w:rsid w:val="00762949"/>
    <w:rsid w:val="00764421"/>
    <w:rsid w:val="007936F0"/>
    <w:rsid w:val="007A16D9"/>
    <w:rsid w:val="007B178B"/>
    <w:rsid w:val="007E3E7B"/>
    <w:rsid w:val="007E484E"/>
    <w:rsid w:val="007F3FAF"/>
    <w:rsid w:val="00811B6D"/>
    <w:rsid w:val="008148E9"/>
    <w:rsid w:val="008417D4"/>
    <w:rsid w:val="0084532F"/>
    <w:rsid w:val="008466F4"/>
    <w:rsid w:val="008574B4"/>
    <w:rsid w:val="0087043E"/>
    <w:rsid w:val="00873C6B"/>
    <w:rsid w:val="00877044"/>
    <w:rsid w:val="00877BEB"/>
    <w:rsid w:val="00883784"/>
    <w:rsid w:val="00883D6F"/>
    <w:rsid w:val="00886109"/>
    <w:rsid w:val="0089008F"/>
    <w:rsid w:val="008A3A77"/>
    <w:rsid w:val="008B2607"/>
    <w:rsid w:val="008B71BB"/>
    <w:rsid w:val="008D6C00"/>
    <w:rsid w:val="008F32E9"/>
    <w:rsid w:val="009020D9"/>
    <w:rsid w:val="00903BEA"/>
    <w:rsid w:val="009051F4"/>
    <w:rsid w:val="009160B8"/>
    <w:rsid w:val="00916E96"/>
    <w:rsid w:val="00917283"/>
    <w:rsid w:val="00926E39"/>
    <w:rsid w:val="009327D4"/>
    <w:rsid w:val="009347EC"/>
    <w:rsid w:val="00942F15"/>
    <w:rsid w:val="00953934"/>
    <w:rsid w:val="009627CB"/>
    <w:rsid w:val="009657A4"/>
    <w:rsid w:val="00976ED7"/>
    <w:rsid w:val="0097730B"/>
    <w:rsid w:val="00986D91"/>
    <w:rsid w:val="00994D3B"/>
    <w:rsid w:val="009B2E84"/>
    <w:rsid w:val="009B3A4E"/>
    <w:rsid w:val="009C4720"/>
    <w:rsid w:val="009C5A91"/>
    <w:rsid w:val="009D67F0"/>
    <w:rsid w:val="00A0295A"/>
    <w:rsid w:val="00A11B94"/>
    <w:rsid w:val="00A168D8"/>
    <w:rsid w:val="00A261EB"/>
    <w:rsid w:val="00A50506"/>
    <w:rsid w:val="00A616D0"/>
    <w:rsid w:val="00A63FDD"/>
    <w:rsid w:val="00A643F1"/>
    <w:rsid w:val="00A71365"/>
    <w:rsid w:val="00A874AA"/>
    <w:rsid w:val="00AA28D3"/>
    <w:rsid w:val="00AA7648"/>
    <w:rsid w:val="00AC0300"/>
    <w:rsid w:val="00AC1186"/>
    <w:rsid w:val="00AC297A"/>
    <w:rsid w:val="00AC4BA0"/>
    <w:rsid w:val="00AC679E"/>
    <w:rsid w:val="00B074A1"/>
    <w:rsid w:val="00B176FF"/>
    <w:rsid w:val="00B23F7E"/>
    <w:rsid w:val="00B25B14"/>
    <w:rsid w:val="00B37D30"/>
    <w:rsid w:val="00B5485B"/>
    <w:rsid w:val="00B56786"/>
    <w:rsid w:val="00B60C46"/>
    <w:rsid w:val="00B70E34"/>
    <w:rsid w:val="00B770C3"/>
    <w:rsid w:val="00B77DE2"/>
    <w:rsid w:val="00BA0993"/>
    <w:rsid w:val="00BB353A"/>
    <w:rsid w:val="00BB3FEE"/>
    <w:rsid w:val="00BC2C34"/>
    <w:rsid w:val="00C20314"/>
    <w:rsid w:val="00C32D18"/>
    <w:rsid w:val="00C50956"/>
    <w:rsid w:val="00C66103"/>
    <w:rsid w:val="00C85E8E"/>
    <w:rsid w:val="00C949D2"/>
    <w:rsid w:val="00C949E0"/>
    <w:rsid w:val="00C9504A"/>
    <w:rsid w:val="00C96D5C"/>
    <w:rsid w:val="00C9726F"/>
    <w:rsid w:val="00CA5E63"/>
    <w:rsid w:val="00CB3D86"/>
    <w:rsid w:val="00CB7E02"/>
    <w:rsid w:val="00CC6FF8"/>
    <w:rsid w:val="00CE0E97"/>
    <w:rsid w:val="00CF078D"/>
    <w:rsid w:val="00CF6980"/>
    <w:rsid w:val="00D03F72"/>
    <w:rsid w:val="00D05E75"/>
    <w:rsid w:val="00D07F91"/>
    <w:rsid w:val="00D16473"/>
    <w:rsid w:val="00D36E2F"/>
    <w:rsid w:val="00D527D0"/>
    <w:rsid w:val="00D54D0E"/>
    <w:rsid w:val="00D6054E"/>
    <w:rsid w:val="00D72FA6"/>
    <w:rsid w:val="00D73FA2"/>
    <w:rsid w:val="00D83F0E"/>
    <w:rsid w:val="00D8568A"/>
    <w:rsid w:val="00D96EA1"/>
    <w:rsid w:val="00DB00FE"/>
    <w:rsid w:val="00DC3C8E"/>
    <w:rsid w:val="00DC5013"/>
    <w:rsid w:val="00DC656A"/>
    <w:rsid w:val="00DD03E5"/>
    <w:rsid w:val="00DE1717"/>
    <w:rsid w:val="00DE3643"/>
    <w:rsid w:val="00E21BFD"/>
    <w:rsid w:val="00E41238"/>
    <w:rsid w:val="00E52B93"/>
    <w:rsid w:val="00E632A4"/>
    <w:rsid w:val="00E643B1"/>
    <w:rsid w:val="00E73BFE"/>
    <w:rsid w:val="00E73FF2"/>
    <w:rsid w:val="00E82F53"/>
    <w:rsid w:val="00E90B80"/>
    <w:rsid w:val="00EA5EB4"/>
    <w:rsid w:val="00EB0620"/>
    <w:rsid w:val="00EB3B2F"/>
    <w:rsid w:val="00EC43D0"/>
    <w:rsid w:val="00ED42E0"/>
    <w:rsid w:val="00F2293B"/>
    <w:rsid w:val="00F23A02"/>
    <w:rsid w:val="00F3030E"/>
    <w:rsid w:val="00F57496"/>
    <w:rsid w:val="00F6710D"/>
    <w:rsid w:val="00F720BC"/>
    <w:rsid w:val="00F87920"/>
    <w:rsid w:val="00F93931"/>
    <w:rsid w:val="00F95B76"/>
    <w:rsid w:val="00FB1E09"/>
    <w:rsid w:val="00FB7E76"/>
    <w:rsid w:val="00FC0C62"/>
    <w:rsid w:val="00FC29D4"/>
    <w:rsid w:val="00FC40AC"/>
    <w:rsid w:val="00FC4C87"/>
    <w:rsid w:val="00FE458C"/>
    <w:rsid w:val="00FF0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3A3BC96-0B42-480F-A6B9-E2DDD8761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r-Latn-CS" w:eastAsia="sr-Latn-C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51F8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2E5A26"/>
    <w:pPr>
      <w:keepNext/>
      <w:jc w:val="center"/>
      <w:outlineLvl w:val="0"/>
    </w:pPr>
    <w:rPr>
      <w:b/>
      <w:bCs/>
      <w:sz w:val="32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E5A2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E5A26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2E5A26"/>
    <w:pPr>
      <w:jc w:val="center"/>
    </w:pPr>
    <w:rPr>
      <w:lang w:val="sr-Cyrl-CS"/>
    </w:rPr>
  </w:style>
  <w:style w:type="paragraph" w:styleId="BalloonText">
    <w:name w:val="Balloon Text"/>
    <w:basedOn w:val="Normal"/>
    <w:semiHidden/>
    <w:rsid w:val="002E5A2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2E5A26"/>
    <w:rPr>
      <w:rFonts w:ascii="Arial" w:hAnsi="Arial" w:cs="Arial" w:hint="default"/>
      <w:b/>
      <w:bCs/>
      <w:strike w:val="0"/>
      <w:dstrike w:val="0"/>
      <w:color w:val="000066"/>
      <w:sz w:val="15"/>
      <w:szCs w:val="15"/>
      <w:u w:val="none"/>
      <w:effect w:val="none"/>
    </w:rPr>
  </w:style>
  <w:style w:type="paragraph" w:styleId="BodyTextIndent">
    <w:name w:val="Body Text Indent"/>
    <w:basedOn w:val="Normal"/>
    <w:rsid w:val="007A16D9"/>
    <w:pPr>
      <w:ind w:firstLine="1350"/>
    </w:pPr>
    <w:rPr>
      <w:lang w:val="sr-Cyrl-CS" w:eastAsia="sr-Latn-CS"/>
    </w:rPr>
  </w:style>
  <w:style w:type="paragraph" w:styleId="BodyText3">
    <w:name w:val="Body Text 3"/>
    <w:basedOn w:val="Normal"/>
    <w:rsid w:val="007A16D9"/>
    <w:pPr>
      <w:jc w:val="both"/>
    </w:pPr>
    <w:rPr>
      <w:lang w:val="sr-Cyrl-CS" w:eastAsia="sr-Latn-CS"/>
    </w:rPr>
  </w:style>
  <w:style w:type="character" w:styleId="FollowedHyperlink">
    <w:name w:val="FollowedHyperlink"/>
    <w:basedOn w:val="DefaultParagraphFont"/>
    <w:rsid w:val="00CF6980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CB7E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2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Desktop\&#1084;&#1077;&#1084;o_biro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221771F7F9D945812581BB93648180" ma:contentTypeVersion="1" ma:contentTypeDescription="Create a new document." ma:contentTypeScope="" ma:versionID="d84cbe2e07bc1919e0be9cb4c4aad83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A839C4A-26D9-48F8-A21F-DDD9464BF794}"/>
</file>

<file path=customXml/itemProps2.xml><?xml version="1.0" encoding="utf-8"?>
<ds:datastoreItem xmlns:ds="http://schemas.openxmlformats.org/officeDocument/2006/customXml" ds:itemID="{F72D9E0C-BD6A-41A2-8D0C-5F974A18C903}"/>
</file>

<file path=customXml/itemProps3.xml><?xml version="1.0" encoding="utf-8"?>
<ds:datastoreItem xmlns:ds="http://schemas.openxmlformats.org/officeDocument/2006/customXml" ds:itemID="{DF6C8962-B343-4CF0-A139-9B7BF465D0B1}"/>
</file>

<file path=docProps/app.xml><?xml version="1.0" encoding="utf-8"?>
<Properties xmlns="http://schemas.openxmlformats.org/officeDocument/2006/extended-properties" xmlns:vt="http://schemas.openxmlformats.org/officeDocument/2006/docPropsVTypes">
  <Template>мемo_biroc</Template>
  <TotalTime>0</TotalTime>
  <Pages>4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Novi Memorandum MRiBIZ</vt:lpstr>
    </vt:vector>
  </TitlesOfParts>
  <Company>NNN</Company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Novi Memorandum MRiBIZ</dc:title>
  <dc:creator>vlada rs&amp;grga</dc:creator>
  <cp:lastModifiedBy>Maja Radetic</cp:lastModifiedBy>
  <cp:revision>2</cp:revision>
  <cp:lastPrinted>2015-05-27T07:23:00Z</cp:lastPrinted>
  <dcterms:created xsi:type="dcterms:W3CDTF">2026-01-13T10:46:00Z</dcterms:created>
  <dcterms:modified xsi:type="dcterms:W3CDTF">2026-01-13T10:46:00Z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0x010100C0221771F7F9D945812581BB93648180</vt:lpwstr>
  </property>
</Properties>
</file>